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6.355541pt;height:842.4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60" w:h="16860"/>
          <w:pgMar w:top="-20" w:bottom="0" w:left="0" w:right="0"/>
        </w:sectPr>
      </w:pPr>
      <w:rPr/>
    </w:p>
    <w:p>
      <w:pPr>
        <w:spacing w:before="12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96.355541pt;height:842.4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60" w:h="16860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6860" w:h="11960" w:orient="landscape"/>
          <w:pgMar w:top="-20" w:bottom="0" w:left="0" w:right="0"/>
        </w:sectPr>
      </w:pPr>
      <w:rPr/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42.123776pt;height:596.16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6860" w:h="11960" w:orient="landscape"/>
      <w:pgMar w:top="-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2014-10-07T21:43:45Z</dcterms:created>
  <dcterms:modified xsi:type="dcterms:W3CDTF">2014-10-07T21:43:45Z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2014-10-07T00:00:00Z</vt:filetime>
  </property>
  <property fmtid="{D5CDD505-2E9C-101B-9397-08002B2CF9AE}" pid="3" name="LastSaved">
    <vt:filetime>2014-10-07T00:00:00Z</vt:filetime>
  </property>
</Properties>
</file>